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7443" w:rsidRDefault="00581C5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11607800</wp:posOffset>
            </wp:positionH>
            <wp:positionV relativeFrom="topMargin">
              <wp:posOffset>10223500</wp:posOffset>
            </wp:positionV>
            <wp:extent cx="393700" cy="254000"/>
            <wp:effectExtent l="0" t="0" r="0" b="0"/>
            <wp:wrapNone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4783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6110605" cy="586740"/>
                <wp:effectExtent l="0" t="0" r="635" b="762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2800" y="788035"/>
                          <a:ext cx="6110605" cy="58674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443" w:rsidRPr="00600BB2" w:rsidRDefault="00581C57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</w:pPr>
                            <w:bookmarkStart w:id="0" w:name="_GoBack"/>
                            <w:r w:rsidRPr="00600BB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第</w:t>
                            </w:r>
                            <w:r w:rsidRPr="00600BB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1</w:t>
                            </w:r>
                            <w:r w:rsidRPr="00600BB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节</w:t>
                            </w:r>
                            <w:r w:rsidRPr="00600BB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Pr="00600BB2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两种电荷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81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" stroked="f" strokeweight="1pt">
                <v:fill r:id="rId11" o:title="" opacity="13763f" recolor="t" rotate="t" type="frame"/>
                <v:textbox>
                  <w:txbxContent>
                    <w:p w:rsidR="00377443" w:rsidRPr="00600BB2" w:rsidRDefault="00581C57">
                      <w:pPr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44"/>
                          <w:szCs w:val="40"/>
                        </w:rPr>
                      </w:pPr>
                      <w:bookmarkStart w:id="1" w:name="_GoBack"/>
                      <w:r w:rsidRPr="00600BB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第</w:t>
                      </w:r>
                      <w:r w:rsidRPr="00600BB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1</w:t>
                      </w:r>
                      <w:r w:rsidRPr="00600BB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节</w:t>
                      </w:r>
                      <w:r w:rsidRPr="00600BB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 xml:space="preserve"> </w:t>
                      </w:r>
                      <w:r w:rsidRPr="00600BB2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两种电荷</w:t>
                      </w:r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:rsidR="00377443" w:rsidRDefault="00581C57">
      <w:pPr>
        <w:pStyle w:val="1"/>
      </w:pPr>
      <w:r>
        <w:rPr>
          <w:rFonts w:hint="eastAsia"/>
        </w:rPr>
        <w:t>两种电荷</w:t>
      </w:r>
    </w:p>
    <w:p w:rsidR="00377443" w:rsidRDefault="00581C57">
      <w:pPr>
        <w:pStyle w:val="2"/>
      </w:pPr>
      <w:r>
        <w:rPr>
          <w:rFonts w:hint="eastAsia"/>
        </w:rPr>
        <w:t>摩擦起电</w:t>
      </w:r>
    </w:p>
    <w:p w:rsidR="00377443" w:rsidRDefault="00581C57">
      <w:r>
        <w:rPr>
          <w:rFonts w:hint="eastAsia"/>
        </w:rPr>
        <w:t>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摩擦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的方法使物体带电，叫做摩擦起电。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将与羊毛衫摩擦过的气球靠近头发，会看到如图所示的惊奇现象。这是由于气球摩擦后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带电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吸引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不带电的头发。</w:t>
      </w:r>
    </w:p>
    <w:p w:rsidR="00377443" w:rsidRDefault="00581C57" w:rsidP="00600BB2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584200" cy="720090"/>
            <wp:effectExtent l="0" t="0" r="10160" b="1143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39658" name="图片 13" descr="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443" w:rsidRDefault="00581C57">
      <w:pPr>
        <w:pStyle w:val="2"/>
      </w:pPr>
      <w:r>
        <w:rPr>
          <w:rFonts w:hint="eastAsia"/>
        </w:rPr>
        <w:t>正电荷和负电荷</w:t>
      </w:r>
    </w:p>
    <w:p w:rsidR="00377443" w:rsidRDefault="00581C57">
      <w:r>
        <w:rPr>
          <w:rFonts w:hint="eastAsia"/>
        </w:rPr>
        <w:t>用丝绸摩擦过的玻璃棒带的电荷叫做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电荷，用毛皮摩擦过的橡胶棒叫做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电荷。</w:t>
      </w:r>
    </w:p>
    <w:p w:rsidR="00377443" w:rsidRDefault="00581C57">
      <w:pPr>
        <w:pStyle w:val="2"/>
      </w:pPr>
      <w:r>
        <w:rPr>
          <w:rFonts w:hint="eastAsia"/>
        </w:rPr>
        <w:t>电荷间的相互作用</w:t>
      </w:r>
    </w:p>
    <w:p w:rsidR="00377443" w:rsidRDefault="00581C57">
      <w:r>
        <w:rPr>
          <w:rFonts w:hint="eastAsia"/>
        </w:rPr>
        <w:t>同种电荷相互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排斥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，异种电荷相互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吸引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一根用毛皮摩擦过的橡胶棒靠近一轻质小球，发现两者互相吸引，由此可断定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小球一定带正电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小球一定带负电</w:t>
            </w:r>
          </w:p>
        </w:tc>
      </w:tr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小球可能带负电，也可能带正电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小球可能不带电</w:t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绝缘丝吊着的两个轻质小球，静止后如图所示。关于它们的带电情况，下列说法正确的是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6"/>
        <w:gridCol w:w="2670"/>
      </w:tblGrid>
      <w:tr w:rsidR="00377443">
        <w:tc>
          <w:tcPr>
            <w:tcW w:w="7111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带同种电荷</w:t>
            </w:r>
          </w:p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带异种电荷</w:t>
            </w:r>
          </w:p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一个带电，一个不带电</w:t>
            </w:r>
          </w:p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两个都不带电</w:t>
            </w:r>
          </w:p>
        </w:tc>
        <w:tc>
          <w:tcPr>
            <w:tcW w:w="2743" w:type="dxa"/>
            <w:vAlign w:val="center"/>
          </w:tcPr>
          <w:p w:rsidR="00377443" w:rsidRDefault="00581C57" w:rsidP="00600BB2">
            <w:pPr>
              <w:pStyle w:val="ab"/>
              <w:spacing w:before="78" w:after="78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94410" cy="899795"/>
                  <wp:effectExtent l="0" t="0" r="11430" b="14605"/>
                  <wp:docPr id="12" name="图片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646925" name="图片 12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甲、乙、丙三个轻质小球用绝缘细绳悬挂，如图所示，已知丙带正电，则</w:t>
      </w:r>
    </w:p>
    <w:p w:rsidR="00377443" w:rsidRDefault="00581C57" w:rsidP="00600BB2">
      <w:pPr>
        <w:pStyle w:val="ab"/>
        <w:spacing w:before="78" w:after="78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629410" cy="899795"/>
            <wp:effectExtent l="0" t="0" r="1270" b="14605"/>
            <wp:docPr id="20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48994" name="图片 20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甲、乙均带正电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甲、乙均带负电</w:t>
            </w:r>
          </w:p>
        </w:tc>
      </w:tr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乙带正电，甲一定带负电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乙带正电，甲可能不带电</w:t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如图所示，一带负电橡胶棒靠近用细线挂住的轻细吸管</w:t>
      </w:r>
      <w:r>
        <w:rPr>
          <w:rFonts w:hint="eastAsia"/>
        </w:rPr>
        <w:t>A</w:t>
      </w:r>
      <w:r>
        <w:rPr>
          <w:rFonts w:hint="eastAsia"/>
        </w:rPr>
        <w:t>端时，吸管发生了转动。对吸管</w:t>
      </w:r>
      <w:r>
        <w:rPr>
          <w:rFonts w:hint="eastAsia"/>
        </w:rPr>
        <w:t>A</w:t>
      </w:r>
      <w:r>
        <w:rPr>
          <w:rFonts w:hint="eastAsia"/>
        </w:rPr>
        <w:t>端带电性质判断正确的是</w:t>
      </w:r>
    </w:p>
    <w:p w:rsidR="00377443" w:rsidRDefault="00581C57" w:rsidP="00600BB2">
      <w:pPr>
        <w:pStyle w:val="1231"/>
        <w:numPr>
          <w:ilvl w:val="2"/>
          <w:numId w:val="0"/>
        </w:numPr>
        <w:spacing w:before="78" w:after="78"/>
        <w:jc w:val="center"/>
      </w:pPr>
      <w:r>
        <w:rPr>
          <w:rFonts w:hint="eastAsia"/>
          <w:noProof/>
        </w:rPr>
        <w:drawing>
          <wp:inline distT="0" distB="0" distL="114300" distR="114300">
            <wp:extent cx="1598930" cy="1080135"/>
            <wp:effectExtent l="0" t="0" r="1270" b="1905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4544" name="图片 14" descr="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若相互吸引，一定带正电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若相互吸引，一定带负电</w:t>
            </w:r>
          </w:p>
        </w:tc>
      </w:tr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若相互排斥，一定带正电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若相互排斥，一定带负电</w:t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t>只要留心，利用身边的生活用品就可以做不少物理小实验。如图所示，塑料吸管与纸巾摩擦后会吸引小泡沫，说明吸管带了电。那么用纸巾摩擦过的塑料吸管带的是正电还是负电呢？给你玻璃棒、丝绸、橡胶棒、毛皮、塑料吸管、纸巾和细线，请你设计一个可行的实验方案对此问题进行探究。</w:t>
      </w:r>
    </w:p>
    <w:p w:rsidR="00377443" w:rsidRDefault="00581C57" w:rsidP="00600BB2">
      <w:pPr>
        <w:pStyle w:val="ab"/>
        <w:spacing w:before="78" w:after="78"/>
        <w:jc w:val="right"/>
      </w:pPr>
      <w:r>
        <w:rPr>
          <w:noProof/>
        </w:rPr>
        <w:drawing>
          <wp:inline distT="0" distB="0" distL="114300" distR="114300">
            <wp:extent cx="1283335" cy="899795"/>
            <wp:effectExtent l="0" t="0" r="12065" b="14605"/>
            <wp:docPr id="28" name="图片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18692" name="图片 28" descr=" 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443" w:rsidRDefault="00581C57">
      <w:pPr>
        <w:pStyle w:val="2"/>
      </w:pPr>
      <w:r>
        <w:rPr>
          <w:rFonts w:hint="eastAsia"/>
        </w:rPr>
        <w:t>验电器</w:t>
      </w:r>
    </w:p>
    <w:p w:rsidR="00377443" w:rsidRDefault="00581C57">
      <w:pPr>
        <w:pStyle w:val="3"/>
      </w:pPr>
      <w:r>
        <w:rPr>
          <w:rFonts w:hint="eastAsia"/>
        </w:rPr>
        <w:t>作用：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检验物体是否带电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377443" w:rsidRDefault="00581C57">
      <w:pPr>
        <w:pStyle w:val="3"/>
      </w:pPr>
      <w:r>
        <w:rPr>
          <w:rFonts w:hint="eastAsia"/>
        </w:rPr>
        <w:t>原理：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同种电荷互相排斥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实验室用验电器来检验物体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是否带电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</w:t>
      </w:r>
      <w:r>
        <w:rPr>
          <w:rFonts w:hint="eastAsia"/>
        </w:rPr>
        <w:t>写出验电器的主要构造（如图所示）：①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金属球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</w:t>
      </w:r>
      <w:r>
        <w:rPr>
          <w:rFonts w:hint="eastAsia"/>
        </w:rPr>
        <w:t>②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金属杆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</w:t>
      </w:r>
      <w:r>
        <w:rPr>
          <w:rFonts w:hint="eastAsia"/>
        </w:rPr>
        <w:t>③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金属箔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377443" w:rsidRDefault="00581C57" w:rsidP="00600BB2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661670" cy="720090"/>
            <wp:effectExtent l="0" t="0" r="8890" b="1143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33676" name="图片 15" descr="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如图所示，用与毛皮摩擦过的橡胶棒接触验电器的金属球，发现验电器的两片金属箔张开。以下说法正确的是</w:t>
      </w:r>
    </w:p>
    <w:p w:rsidR="00377443" w:rsidRDefault="00581C57" w:rsidP="00600BB2">
      <w:pPr>
        <w:pStyle w:val="ab"/>
        <w:spacing w:before="78" w:after="78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227455" cy="1080135"/>
            <wp:effectExtent l="0" t="0" r="6985" b="1905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88570" name="图片 22" descr=" 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金属球带负电，金属箔带正电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金属球和金属箔都带正电</w:t>
            </w:r>
          </w:p>
        </w:tc>
      </w:tr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两片金属箔都带负电，互相排斥而张开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tabs>
                <w:tab w:val="clear" w:pos="420"/>
                <w:tab w:val="left" w:pos="0"/>
              </w:tabs>
              <w:spacing w:before="78" w:after="78"/>
            </w:pPr>
            <w:r>
              <w:rPr>
                <w:rFonts w:hint="eastAsia"/>
              </w:rPr>
              <w:t>两片金属箔都带正电，互相排斥而张开</w:t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如图所示，用被</w:t>
      </w:r>
      <w:r>
        <w:rPr>
          <w:rFonts w:hint="eastAsia"/>
        </w:rPr>
        <w:t>丝绸</w:t>
      </w:r>
      <w:r>
        <w:rPr>
          <w:rFonts w:hint="eastAsia"/>
        </w:rPr>
        <w:t>摩擦过的</w:t>
      </w:r>
      <w:r>
        <w:rPr>
          <w:rFonts w:hint="eastAsia"/>
        </w:rPr>
        <w:t>玻璃棒</w:t>
      </w:r>
      <w:r>
        <w:rPr>
          <w:rFonts w:hint="eastAsia"/>
        </w:rPr>
        <w:t>接触验电器的金属球，发现验电器的两片金属箔张开，以下说法正确的是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5"/>
        <w:gridCol w:w="2431"/>
      </w:tblGrid>
      <w:tr w:rsidR="00377443">
        <w:tc>
          <w:tcPr>
            <w:tcW w:w="735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金属球带负电，金属箔带正电</w:t>
            </w:r>
          </w:p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金属球和金属箔都带正电</w:t>
            </w:r>
          </w:p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两片金属箔都带负电，由于互相排斥而张开</w:t>
            </w:r>
          </w:p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两片金属箔都带正电，由于互相排斥而张开</w:t>
            </w:r>
          </w:p>
        </w:tc>
        <w:tc>
          <w:tcPr>
            <w:tcW w:w="2497" w:type="dxa"/>
            <w:vAlign w:val="center"/>
          </w:tcPr>
          <w:p w:rsidR="00377443" w:rsidRDefault="00581C57" w:rsidP="00600BB2">
            <w:pPr>
              <w:pStyle w:val="ab"/>
              <w:spacing w:before="78" w:after="78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97255" cy="899795"/>
                  <wp:effectExtent l="0" t="0" r="1905" b="14605"/>
                  <wp:docPr id="16" name="图片 1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683005" name="图片 1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如图所示，小杜同学用与丝绸摩擦过的玻璃棒接触验电器的金属球，看到验电器的金属箔张开，在这个过程中</w:t>
      </w:r>
    </w:p>
    <w:p w:rsidR="00377443" w:rsidRDefault="00581C57" w:rsidP="00600BB2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717550" cy="720090"/>
            <wp:effectExtent l="0" t="0" r="13970" b="11430"/>
            <wp:docPr id="17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39828" name="图片 17" descr=" 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玻璃棒和验电器都带负电荷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玻璃棒带正电荷，验电器带负电荷</w:t>
            </w:r>
          </w:p>
        </w:tc>
      </w:tr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用丝绸摩擦过的玻璃棒产生了电荷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金属箔张开是因为同种电荷相排斥</w:t>
            </w:r>
          </w:p>
        </w:tc>
      </w:tr>
    </w:tbl>
    <w:p w:rsidR="00377443" w:rsidRDefault="00581C57">
      <w:pPr>
        <w:pStyle w:val="1"/>
      </w:pPr>
      <w:r>
        <w:rPr>
          <w:rFonts w:hint="eastAsia"/>
        </w:rPr>
        <w:t>原子及其结构</w:t>
      </w:r>
    </w:p>
    <w:p w:rsidR="00377443" w:rsidRDefault="00581C57">
      <w:pPr>
        <w:pStyle w:val="2"/>
      </w:pPr>
      <w:r>
        <w:rPr>
          <w:rFonts w:hint="eastAsia"/>
        </w:rPr>
        <w:t>原子的组成及带电情况</w:t>
      </w:r>
    </w:p>
    <w:p w:rsidR="00377443" w:rsidRDefault="00581C57">
      <w:r>
        <w:rPr>
          <w:rFonts w:hint="eastAsia"/>
        </w:rPr>
        <w:t>原子的中心是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原子核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，在原子核周围，有一定数目的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。电子带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电，原子核带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电，在通常情况下，原子核所带的正电荷与核外所有电子所带的负电荷在数量上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相等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，原子整体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不显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电性，物体对外也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不显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电性。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电子、中子和质子是组成物质的基本微粒，它们的不同之处是</w:t>
      </w:r>
    </w:p>
    <w:p w:rsidR="00377443" w:rsidRDefault="00581C57" w:rsidP="00600BB2">
      <w:pPr>
        <w:pStyle w:val="ABC"/>
        <w:spacing w:before="78" w:after="78"/>
      </w:pPr>
      <w:r>
        <w:rPr>
          <w:rFonts w:hint="eastAsia"/>
        </w:rPr>
        <w:t>电子带负电，中子不带电，质子带正电</w:t>
      </w:r>
    </w:p>
    <w:p w:rsidR="00377443" w:rsidRDefault="00581C57" w:rsidP="00600BB2">
      <w:pPr>
        <w:pStyle w:val="ABC"/>
        <w:spacing w:before="78" w:after="78"/>
      </w:pPr>
      <w:r>
        <w:rPr>
          <w:rFonts w:hint="eastAsia"/>
        </w:rPr>
        <w:t>电子带负电，中子带正电，质子不带电</w:t>
      </w:r>
    </w:p>
    <w:p w:rsidR="00377443" w:rsidRDefault="00581C57" w:rsidP="00600BB2">
      <w:pPr>
        <w:pStyle w:val="ABC"/>
        <w:spacing w:before="78" w:after="78"/>
      </w:pPr>
      <w:r>
        <w:rPr>
          <w:rFonts w:hint="eastAsia"/>
        </w:rPr>
        <w:t>电子带正电，中子不带电，质子带负电</w:t>
      </w:r>
    </w:p>
    <w:p w:rsidR="00377443" w:rsidRDefault="00581C57" w:rsidP="00600BB2">
      <w:pPr>
        <w:pStyle w:val="ABC"/>
        <w:spacing w:before="78" w:after="78"/>
      </w:pPr>
      <w:r>
        <w:rPr>
          <w:rFonts w:hint="eastAsia"/>
        </w:rPr>
        <w:lastRenderedPageBreak/>
        <w:t>电子带负电，中子和质子带正电</w:t>
      </w:r>
    </w:p>
    <w:p w:rsidR="00377443" w:rsidRDefault="00581C57">
      <w:pPr>
        <w:pStyle w:val="2"/>
      </w:pPr>
      <w:r>
        <w:rPr>
          <w:rFonts w:hint="eastAsia"/>
        </w:rPr>
        <w:t>摩擦起电的本质</w:t>
      </w:r>
    </w:p>
    <w:p w:rsidR="00377443" w:rsidRDefault="00581C57">
      <w:r>
        <w:rPr>
          <w:rFonts w:hint="eastAsia"/>
        </w:rPr>
        <w:t>当两个物体摩擦时，失去电子的物体因为缺少电子而带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电，得到电子的物体因为有了多余电子而带等量的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电。</w:t>
      </w:r>
      <w:r>
        <w:t>摩擦起电并不是创造了电荷，只是电荷从一个物体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转移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到另一个物体，使正、负电荷分开。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与丝绸摩擦过的玻璃棒带正电荷，这是因为摩擦使得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电子从玻璃棒转移到丝绸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中子从玻璃棒转移到丝绸</w:t>
            </w:r>
          </w:p>
        </w:tc>
      </w:tr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质子从丝绸转移到玻璃棒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原子核从丝绸转移到玻璃棒</w:t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橡胶棒与毛皮摩擦后，橡胶棒带负电荷，这是因为摩擦使橡胶棒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失去一些电子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得到一些电子</w:t>
            </w:r>
          </w:p>
        </w:tc>
      </w:tr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失去一些质子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得到一些质子</w:t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如图所示，用一段细铁丝做一个支架，作为转动轴，把一根中间戳有小孔（没有戳穿）的饮料吸管放在转动轴上，吸管能在水平面内自由转动。先用餐巾纸摩擦吸管使其带电，再把与毛皮摩擦过的橡胶棒靠近吸管时，橡胶棒排斥吸管。对这一现象，下列有关说法正确的是</w:t>
      </w:r>
    </w:p>
    <w:p w:rsidR="00377443" w:rsidRDefault="00581C57" w:rsidP="00600BB2">
      <w:pPr>
        <w:pStyle w:val="1231"/>
        <w:numPr>
          <w:ilvl w:val="2"/>
          <w:numId w:val="0"/>
        </w:numPr>
        <w:spacing w:before="78" w:after="78"/>
        <w:jc w:val="center"/>
      </w:pPr>
      <w:r>
        <w:rPr>
          <w:rFonts w:hint="eastAsia"/>
          <w:noProof/>
        </w:rPr>
        <w:drawing>
          <wp:inline distT="0" distB="0" distL="114300" distR="114300">
            <wp:extent cx="1132840" cy="899795"/>
            <wp:effectExtent l="0" t="0" r="10160" b="14605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01642" name="图片 18" descr=" 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摩擦起电创造了电荷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与毛皮摩擦过的橡胶棒带正电</w:t>
            </w:r>
          </w:p>
        </w:tc>
      </w:tr>
      <w:tr w:rsidR="00377443"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与餐巾纸摩擦过的吸管带负电</w:t>
            </w:r>
          </w:p>
        </w:tc>
        <w:tc>
          <w:tcPr>
            <w:tcW w:w="4927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与吸管摩擦过的餐巾纸带负电</w:t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用跟丝绸摩擦过的玻璃棒去接触验电器的金属球，金属箔张开一定的角度，如图所示，则金属箔带的是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电荷（填“正”或“负”），金属箔了电子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失去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（填“失去”或“得到”）</w:t>
      </w:r>
      <w:r>
        <w:rPr>
          <w:rFonts w:hint="eastAsia"/>
        </w:rPr>
        <w:t>。</w:t>
      </w:r>
    </w:p>
    <w:p w:rsidR="00377443" w:rsidRDefault="00581C57" w:rsidP="00600BB2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090295" cy="720090"/>
            <wp:effectExtent l="0" t="0" r="6985" b="11430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03665" name="图片 19" descr=" 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443" w:rsidRDefault="00581C57">
      <w:pPr>
        <w:pStyle w:val="1"/>
      </w:pPr>
      <w:r>
        <w:rPr>
          <w:rFonts w:hint="eastAsia"/>
        </w:rPr>
        <w:t>导体和绝缘体</w:t>
      </w:r>
    </w:p>
    <w:p w:rsidR="00377443" w:rsidRDefault="00581C57">
      <w:r>
        <w:t>有的物体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容易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导电，叫做导体。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金属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人体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大地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石墨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食盐水溶液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等都是导体。有的物体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不容易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导电，叫做绝缘</w:t>
      </w:r>
      <w:r>
        <w:lastRenderedPageBreak/>
        <w:t>体。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橡胶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玻璃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塑料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等都是绝缘体。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一般情况下，下列物体中容易导电的是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1"/>
        <w:gridCol w:w="2321"/>
        <w:gridCol w:w="2322"/>
      </w:tblGrid>
      <w:tr w:rsidR="00377443">
        <w:tc>
          <w:tcPr>
            <w:tcW w:w="2463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玻璃杯</w:t>
            </w:r>
          </w:p>
        </w:tc>
        <w:tc>
          <w:tcPr>
            <w:tcW w:w="2463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塑料尺</w:t>
            </w:r>
          </w:p>
        </w:tc>
        <w:tc>
          <w:tcPr>
            <w:tcW w:w="2464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铅笔芯</w:t>
            </w:r>
          </w:p>
        </w:tc>
        <w:tc>
          <w:tcPr>
            <w:tcW w:w="2464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橡胶轮胎</w:t>
            </w:r>
          </w:p>
        </w:tc>
      </w:tr>
    </w:tbl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通常情况下，下列属于导体材料的一组是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2336"/>
        <w:gridCol w:w="2316"/>
        <w:gridCol w:w="2317"/>
      </w:tblGrid>
      <w:tr w:rsidR="00377443">
        <w:tc>
          <w:tcPr>
            <w:tcW w:w="2463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橡胶、铜</w:t>
            </w:r>
          </w:p>
        </w:tc>
        <w:tc>
          <w:tcPr>
            <w:tcW w:w="2463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铁、陶瓷</w:t>
            </w:r>
          </w:p>
        </w:tc>
        <w:tc>
          <w:tcPr>
            <w:tcW w:w="2464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石墨、盐水</w:t>
            </w:r>
          </w:p>
        </w:tc>
        <w:tc>
          <w:tcPr>
            <w:tcW w:w="2464" w:type="dxa"/>
          </w:tcPr>
          <w:p w:rsidR="00377443" w:rsidRDefault="00581C57" w:rsidP="00600BB2">
            <w:pPr>
              <w:pStyle w:val="ABC"/>
              <w:spacing w:before="78" w:after="78"/>
            </w:pPr>
            <w:r>
              <w:rPr>
                <w:rFonts w:hint="eastAsia"/>
              </w:rPr>
              <w:t>玻璃、空气</w:t>
            </w:r>
          </w:p>
        </w:tc>
      </w:tr>
    </w:tbl>
    <w:p w:rsidR="00377443" w:rsidRDefault="00377443">
      <w:pPr>
        <w:sectPr w:rsidR="00377443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377443" w:rsidRDefault="00581C57">
      <w:pPr>
        <w:pStyle w:val="1"/>
        <w:numPr>
          <w:ilvl w:val="0"/>
          <w:numId w:val="5"/>
        </w:numPr>
      </w:pPr>
      <w:r>
        <w:rPr>
          <w:rFonts w:hint="eastAsia"/>
        </w:rPr>
        <w:lastRenderedPageBreak/>
        <w:t>两种电荷</w:t>
      </w:r>
    </w:p>
    <w:p w:rsidR="00377443" w:rsidRDefault="00581C57">
      <w:pPr>
        <w:pStyle w:val="2"/>
      </w:pPr>
      <w:r>
        <w:rPr>
          <w:rFonts w:hint="eastAsia"/>
        </w:rPr>
        <w:t>摩擦</w:t>
      </w:r>
    </w:p>
    <w:p w:rsidR="00377443" w:rsidRDefault="00581C57" w:rsidP="00600BB2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带电、吸引</w:t>
      </w:r>
    </w:p>
    <w:p w:rsidR="00377443" w:rsidRDefault="00581C57">
      <w:pPr>
        <w:pStyle w:val="2"/>
      </w:pPr>
      <w:r>
        <w:rPr>
          <w:rFonts w:hint="eastAsia"/>
        </w:rPr>
        <w:t>正、负</w:t>
      </w:r>
    </w:p>
    <w:p w:rsidR="00377443" w:rsidRDefault="00581C57">
      <w:pPr>
        <w:pStyle w:val="2"/>
      </w:pPr>
      <w:r>
        <w:rPr>
          <w:rFonts w:hint="eastAsia"/>
        </w:rPr>
        <w:t>排斥、吸引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2265"/>
      </w:tblGrid>
      <w:tr w:rsidR="00377443">
        <w:tc>
          <w:tcPr>
            <w:tcW w:w="2411" w:type="dxa"/>
          </w:tcPr>
          <w:p w:rsidR="00377443" w:rsidRDefault="00581C57" w:rsidP="00600BB2">
            <w:pPr>
              <w:pStyle w:val="1231"/>
              <w:spacing w:before="78" w:after="78"/>
            </w:pPr>
            <w:r>
              <w:rPr>
                <w:rFonts w:hint="eastAsia"/>
              </w:rPr>
              <w:t>D</w:t>
            </w:r>
          </w:p>
        </w:tc>
        <w:tc>
          <w:tcPr>
            <w:tcW w:w="2411" w:type="dxa"/>
          </w:tcPr>
          <w:p w:rsidR="00377443" w:rsidRDefault="00581C57" w:rsidP="00600BB2">
            <w:pPr>
              <w:pStyle w:val="1231"/>
              <w:spacing w:before="78" w:after="78"/>
            </w:pPr>
            <w:r>
              <w:rPr>
                <w:rFonts w:hint="eastAsia"/>
              </w:rPr>
              <w:t>A</w:t>
            </w:r>
          </w:p>
        </w:tc>
      </w:tr>
      <w:tr w:rsidR="00377443">
        <w:tc>
          <w:tcPr>
            <w:tcW w:w="2411" w:type="dxa"/>
          </w:tcPr>
          <w:p w:rsidR="00377443" w:rsidRDefault="00581C57" w:rsidP="00600BB2">
            <w:pPr>
              <w:pStyle w:val="1231"/>
              <w:spacing w:before="78" w:after="78"/>
            </w:pPr>
            <w:r>
              <w:rPr>
                <w:rFonts w:hint="eastAsia"/>
              </w:rPr>
              <w:t>D</w:t>
            </w:r>
          </w:p>
        </w:tc>
        <w:tc>
          <w:tcPr>
            <w:tcW w:w="2411" w:type="dxa"/>
          </w:tcPr>
          <w:p w:rsidR="00377443" w:rsidRDefault="00581C57" w:rsidP="00600BB2">
            <w:pPr>
              <w:pStyle w:val="1231"/>
              <w:spacing w:before="78" w:after="78"/>
            </w:pPr>
            <w:r>
              <w:rPr>
                <w:rFonts w:hint="eastAsia"/>
              </w:rPr>
              <w:t>D</w:t>
            </w:r>
          </w:p>
        </w:tc>
      </w:tr>
      <w:tr w:rsidR="00377443">
        <w:tc>
          <w:tcPr>
            <w:tcW w:w="2411" w:type="dxa"/>
          </w:tcPr>
          <w:p w:rsidR="00377443" w:rsidRDefault="00581C57" w:rsidP="00600BB2">
            <w:pPr>
              <w:pStyle w:val="1231"/>
              <w:spacing w:before="78" w:after="78"/>
            </w:pPr>
            <w:r>
              <w:rPr>
                <w:rFonts w:hint="eastAsia"/>
              </w:rPr>
              <w:t>略</w:t>
            </w:r>
          </w:p>
        </w:tc>
        <w:tc>
          <w:tcPr>
            <w:tcW w:w="2411" w:type="dxa"/>
          </w:tcPr>
          <w:p w:rsidR="00377443" w:rsidRDefault="00377443" w:rsidP="00600BB2">
            <w:pPr>
              <w:pStyle w:val="1231"/>
              <w:spacing w:before="78" w:after="78"/>
            </w:pPr>
          </w:p>
        </w:tc>
      </w:tr>
    </w:tbl>
    <w:p w:rsidR="00377443" w:rsidRDefault="00581C57">
      <w:pPr>
        <w:pStyle w:val="2"/>
      </w:pPr>
      <w:r>
        <w:rPr>
          <w:rFonts w:hint="eastAsia"/>
        </w:rPr>
        <w:t>检验物体是否带电、同种电荷互相排斥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是否带电、金属球、金属杆、金属箔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C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D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D</w:t>
      </w:r>
    </w:p>
    <w:p w:rsidR="00377443" w:rsidRDefault="00581C57">
      <w:pPr>
        <w:pStyle w:val="1"/>
      </w:pPr>
      <w:r>
        <w:rPr>
          <w:rFonts w:hint="eastAsia"/>
        </w:rPr>
        <w:t>原子及其结构</w:t>
      </w:r>
    </w:p>
    <w:p w:rsidR="00377443" w:rsidRDefault="00581C57">
      <w:pPr>
        <w:pStyle w:val="2"/>
      </w:pPr>
      <w:r>
        <w:rPr>
          <w:rFonts w:hint="eastAsia"/>
        </w:rPr>
        <w:t>原子核、电子、负、正、相等、不显、不显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A</w:t>
      </w:r>
    </w:p>
    <w:p w:rsidR="00377443" w:rsidRDefault="00581C57">
      <w:pPr>
        <w:pStyle w:val="2"/>
      </w:pPr>
      <w:r>
        <w:rPr>
          <w:rFonts w:hint="eastAsia"/>
        </w:rPr>
        <w:t>正、负、转移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A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B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D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正</w:t>
      </w:r>
      <w:r>
        <w:rPr>
          <w:rFonts w:hint="eastAsia"/>
        </w:rPr>
        <w:t>、</w:t>
      </w:r>
      <w:r>
        <w:rPr>
          <w:rFonts w:hint="eastAsia"/>
        </w:rPr>
        <w:t>失去</w:t>
      </w:r>
    </w:p>
    <w:p w:rsidR="00377443" w:rsidRDefault="00581C57">
      <w:pPr>
        <w:pStyle w:val="1"/>
      </w:pPr>
      <w:r>
        <w:rPr>
          <w:rFonts w:hint="eastAsia"/>
        </w:rPr>
        <w:t>导体和绝缘体</w:t>
      </w:r>
    </w:p>
    <w:p w:rsidR="00377443" w:rsidRDefault="00581C57">
      <w:r>
        <w:rPr>
          <w:rFonts w:hint="eastAsia"/>
        </w:rPr>
        <w:t>容易、金属、人体、大地、石墨、</w:t>
      </w:r>
      <w:r>
        <w:rPr>
          <w:rFonts w:hint="eastAsia"/>
        </w:rPr>
        <w:lastRenderedPageBreak/>
        <w:t>食盐水溶液、不容易、橡胶、玻璃、塑料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B</w:t>
      </w:r>
    </w:p>
    <w:p w:rsidR="00377443" w:rsidRDefault="00581C57" w:rsidP="00600BB2">
      <w:pPr>
        <w:pStyle w:val="1231"/>
        <w:spacing w:before="78" w:after="78"/>
      </w:pPr>
      <w:r>
        <w:rPr>
          <w:rFonts w:hint="eastAsia"/>
        </w:rPr>
        <w:t>C</w:t>
      </w:r>
    </w:p>
    <w:p w:rsidR="00377443" w:rsidRDefault="00377443"/>
    <w:sectPr w:rsidR="00377443">
      <w:headerReference w:type="default" r:id="rId27"/>
      <w:headerReference w:type="first" r:id="rId28"/>
      <w:pgSz w:w="11906" w:h="16838"/>
      <w:pgMar w:top="1418" w:right="1418" w:bottom="1418" w:left="1418" w:header="851" w:footer="992" w:gutter="0"/>
      <w:cols w:num="2" w:space="708" w:equalWidth="0">
        <w:col w:w="4322" w:space="425"/>
        <w:col w:w="4322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C57" w:rsidRDefault="00581C57">
      <w:pPr>
        <w:spacing w:after="0" w:line="240" w:lineRule="auto"/>
      </w:pPr>
      <w:r>
        <w:separator/>
      </w:r>
    </w:p>
  </w:endnote>
  <w:endnote w:type="continuationSeparator" w:id="0">
    <w:p w:rsidR="00581C57" w:rsidRDefault="00581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FF618A1C-72FD-44EF-B611-7D2CB86A38D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56250B7-8C29-4249-A7E4-485CD240366D}"/>
    <w:embedBold r:id="rId3" w:subsetted="1" w:fontKey="{8E4FE1FC-12B6-4179-825C-403C3C4583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7C32E1D-7624-48DE-A491-5C72950BCD15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auto"/>
    <w:pitch w:val="default"/>
    <w:embedRegular r:id="rId5" w:fontKey="{BEF7A27C-C429-4504-8291-2EF6E11C3B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43" w:rsidRDefault="00581C57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7443" w:rsidRDefault="00581C57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_x0000_s1026" o:spid="_x0000_s2055" style="width:21.65pt;height:17.65pt;margin-top:-2.45pt;margin-left:0.6pt;mso-height-relative:page;mso-position-horizontal-relative:margin;mso-width-relative:page;position:absolute;v-text-anchor:middle;z-index:251667456" arcsize="10923f" coordsize="21600,21600" filled="t" fillcolor="#81c688" stroked="f">
              <v:shadow on="t" color="black" opacity="26214f" origin="0.5,0.5" offset="-2.12pt,-2.12pt" matrix="1,0,0,1"/>
              <o:lock v:ext="edit" aspectratio="f"/>
              <v:textbox inset="0,0,0,0">
                <w:txbxContent>
                  <w:p>
                    <w:pPr>
                      <w:pStyle w:val="Footer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eastAsia="仿宋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7443" w:rsidRDefault="00581C57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6" type="#_x0000_t202" style="width:166.15pt;height:22.6pt;margin-top:-4.25pt;margin-left:22.4pt;mso-height-relative:page;mso-width-relative:page;position:absolute;z-index:251673600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43" w:rsidRDefault="00581C57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-54610</wp:posOffset>
              </wp:positionV>
              <wp:extent cx="2110105" cy="287020"/>
              <wp:effectExtent l="0" t="0" r="8255" b="254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7443" w:rsidRDefault="00581C57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166.15pt;height:22.6pt;margin-top:-4.3pt;margin-left:293.65pt;mso-height-relative:page;mso-width-relative:page;position:absolute;z-index:251671552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5848985</wp:posOffset>
              </wp:positionH>
              <wp:positionV relativeFrom="paragraph">
                <wp:posOffset>-57785</wp:posOffset>
              </wp:positionV>
              <wp:extent cx="274955" cy="224155"/>
              <wp:effectExtent l="15875" t="69850" r="74930" b="260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7443" w:rsidRDefault="00581C57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00BB2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8" o:spid="_x0000_s1034" style="position:absolute;margin-left:460.55pt;margin-top:-4.55pt;width:21.65pt;height:17.6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" fillcolor="#bfbfbf [2412]" stroked="f" strokeweight="1pt">
              <v:shadow on="t" color="black" opacity="26214f" origin="-.5,.5" offset=".74836mm,-.74836mm"/>
              <v:textbox inset="0,0,0,0">
                <w:txbxContent>
                  <w:p w:rsidR="00377443" w:rsidRDefault="00581C57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00BB2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C57" w:rsidRDefault="00581C57">
      <w:pPr>
        <w:spacing w:after="0" w:line="240" w:lineRule="auto"/>
      </w:pPr>
      <w:r>
        <w:separator/>
      </w:r>
    </w:p>
  </w:footnote>
  <w:footnote w:type="continuationSeparator" w:id="0">
    <w:p w:rsidR="00581C57" w:rsidRDefault="00581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43" w:rsidRDefault="00581C57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7443" w:rsidRDefault="00377443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3" type="#_x0000_t202" style="width:7.35pt;height:20.6pt;margin-top:6.75pt;margin-left:0.25pt;mso-height-relative:page;mso-width-relative:page;position:absolute;v-text-anchor:middle;z-index:251661312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763395" cy="261620"/>
              <wp:effectExtent l="0" t="0" r="4445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339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7443" w:rsidRDefault="00581C57">
                          <w:pPr>
                            <w:spacing w:line="240" w:lineRule="auto"/>
                            <w:jc w:val="center"/>
                            <w:rPr>
                              <w:rFonts w:ascii="仿宋" w:hAnsi="仿宋" w:cs="仿宋"/>
                              <w:sz w:val="24"/>
                            </w:rPr>
                          </w:pP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第十五章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 xml:space="preserve">  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电流和电路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4" type="#_x0000_t202" style="width:138.85pt;height:20.6pt;margin-top:6.8pt;margin-left:11.1pt;mso-height-relative:page;mso-width-relative:page;position:absolute;v-text-anchor:middle;z-index:251659264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ascii="仿宋" w:eastAsia="仿宋" w:hAnsi="仿宋" w:cs="仿宋" w:hint="default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ascii="仿宋" w:hAnsi="仿宋" w:cs="仿宋" w:hint="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  <w:t>第十五章  电流和电路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43" w:rsidRDefault="00581C57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4210050</wp:posOffset>
              </wp:positionH>
              <wp:positionV relativeFrom="paragraph">
                <wp:posOffset>82550</wp:posOffset>
              </wp:positionV>
              <wp:extent cx="1763395" cy="261620"/>
              <wp:effectExtent l="0" t="0" r="4445" b="1270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339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7443" w:rsidRDefault="00581C57">
                          <w:pPr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>第十五章</w:t>
                          </w: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 xml:space="preserve">  </w:t>
                          </w: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>电流和电路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138.85pt;height:20.6pt;margin-top:6.5pt;margin-left:331.5pt;mso-height-relative:page;mso-width-relative:page;position:absolute;v-text-anchor:middle;z-index:251665408" coordsize="21600,21600" filled="t" fillcolor="#9fd4a5" stroked="f"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sz w:val="24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4"/>
                        <w:szCs w:val="22"/>
                        <w:lang w:val="en-US" w:eastAsia="zh-CN"/>
                      </w:rPr>
                      <w:t>第十五章  电流和电路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83185</wp:posOffset>
              </wp:positionV>
              <wp:extent cx="93345" cy="261620"/>
              <wp:effectExtent l="0" t="0" r="13335" b="1270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7443" w:rsidRDefault="00377443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0" type="#_x0000_t202" style="width:7.35pt;height:20.6pt;margin-top:6.55pt;margin-left:474.55pt;mso-height-relative:page;mso-width-relative:page;position:absolute;v-text-anchor:middle;z-index:251663360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43" w:rsidRDefault="00581C57">
    <w:pPr>
      <w:pStyle w:val="a7"/>
      <w:pBdr>
        <w:bottom w:val="dotDash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</w:t>
    </w:r>
    <w:r>
      <w:rPr>
        <w:rFonts w:hint="eastAsia"/>
      </w:rPr>
      <w:t>案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443" w:rsidRDefault="0037744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86669F"/>
    <w:rsid w:val="00377443"/>
    <w:rsid w:val="00581C57"/>
    <w:rsid w:val="00600BB2"/>
    <w:rsid w:val="015A3963"/>
    <w:rsid w:val="02B06095"/>
    <w:rsid w:val="02C93B90"/>
    <w:rsid w:val="03F173AE"/>
    <w:rsid w:val="079F4B96"/>
    <w:rsid w:val="08067418"/>
    <w:rsid w:val="083719CD"/>
    <w:rsid w:val="0989342A"/>
    <w:rsid w:val="0A242FCE"/>
    <w:rsid w:val="0A2544A1"/>
    <w:rsid w:val="0A830FEC"/>
    <w:rsid w:val="0AE55750"/>
    <w:rsid w:val="0BF3256F"/>
    <w:rsid w:val="0C2F2F95"/>
    <w:rsid w:val="0E362728"/>
    <w:rsid w:val="0F3F7348"/>
    <w:rsid w:val="10B65DD9"/>
    <w:rsid w:val="11546B6E"/>
    <w:rsid w:val="1397398F"/>
    <w:rsid w:val="1594521D"/>
    <w:rsid w:val="16D82340"/>
    <w:rsid w:val="1ABE22B3"/>
    <w:rsid w:val="20546474"/>
    <w:rsid w:val="20E32D2D"/>
    <w:rsid w:val="21083AF2"/>
    <w:rsid w:val="226C79E2"/>
    <w:rsid w:val="23B60926"/>
    <w:rsid w:val="24CD6A11"/>
    <w:rsid w:val="2501217F"/>
    <w:rsid w:val="25F13B81"/>
    <w:rsid w:val="25F252FC"/>
    <w:rsid w:val="279533A0"/>
    <w:rsid w:val="2AC46382"/>
    <w:rsid w:val="2B445816"/>
    <w:rsid w:val="2B4F67A1"/>
    <w:rsid w:val="2C210B84"/>
    <w:rsid w:val="2D215109"/>
    <w:rsid w:val="30957167"/>
    <w:rsid w:val="311D0864"/>
    <w:rsid w:val="34F80542"/>
    <w:rsid w:val="38014D04"/>
    <w:rsid w:val="38EE1599"/>
    <w:rsid w:val="39136A08"/>
    <w:rsid w:val="39510330"/>
    <w:rsid w:val="3A7D1F89"/>
    <w:rsid w:val="3DFF0C64"/>
    <w:rsid w:val="3FA55586"/>
    <w:rsid w:val="424254D0"/>
    <w:rsid w:val="43B44460"/>
    <w:rsid w:val="447F38F2"/>
    <w:rsid w:val="452A0C95"/>
    <w:rsid w:val="4615434B"/>
    <w:rsid w:val="46783853"/>
    <w:rsid w:val="467B75EE"/>
    <w:rsid w:val="46FC661E"/>
    <w:rsid w:val="47532B9B"/>
    <w:rsid w:val="49E00659"/>
    <w:rsid w:val="4BBC24E2"/>
    <w:rsid w:val="4C246B0B"/>
    <w:rsid w:val="4C473FDA"/>
    <w:rsid w:val="4C54095A"/>
    <w:rsid w:val="500C62EF"/>
    <w:rsid w:val="50945A6D"/>
    <w:rsid w:val="510E506F"/>
    <w:rsid w:val="51E561B0"/>
    <w:rsid w:val="51EC4A54"/>
    <w:rsid w:val="5386669F"/>
    <w:rsid w:val="53BF6F7C"/>
    <w:rsid w:val="55B21A60"/>
    <w:rsid w:val="5645356C"/>
    <w:rsid w:val="56FF723C"/>
    <w:rsid w:val="57A2050F"/>
    <w:rsid w:val="5ACC28A5"/>
    <w:rsid w:val="62DE118C"/>
    <w:rsid w:val="674926D9"/>
    <w:rsid w:val="675E65C1"/>
    <w:rsid w:val="691959B8"/>
    <w:rsid w:val="69CF3D71"/>
    <w:rsid w:val="6CCB30AB"/>
    <w:rsid w:val="71A7058E"/>
    <w:rsid w:val="74875437"/>
    <w:rsid w:val="76A13A12"/>
    <w:rsid w:val="777F1D7D"/>
    <w:rsid w:val="7B801F6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600BB2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600BB2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600BB2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600BB2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2020~2021&#24180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2020~2021年导学案模板</Template>
  <TotalTime>4</TotalTime>
  <Pages>1</Pages>
  <Words>331</Words>
  <Characters>1889</Characters>
  <Application>Microsoft Office Word</Application>
  <DocSecurity>0</DocSecurity>
  <Lines>15</Lines>
  <Paragraphs>4</Paragraphs>
  <ScaleCrop>false</ScaleCrop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2020-07-22T10:12:00Z</dcterms:created>
  <dcterms:modified xsi:type="dcterms:W3CDTF">2020-09-07T22:04:00Z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